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C9" w:rsidRPr="00CF1D65" w:rsidRDefault="00FE59C9">
      <w:pPr>
        <w:rPr>
          <w:rFonts w:ascii="Times New Roman" w:hAnsi="Times New Roman"/>
        </w:rPr>
      </w:pPr>
      <w:r w:rsidRPr="00CF1D65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684pt">
            <v:imagedata r:id="rId7" o:title=""/>
          </v:shape>
        </w:pict>
      </w:r>
    </w:p>
    <w:p w:rsidR="00FE59C9" w:rsidRPr="00CF1D65" w:rsidRDefault="00FE59C9">
      <w:pPr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5068"/>
        <w:gridCol w:w="5069"/>
      </w:tblGrid>
      <w:tr w:rsidR="00FE59C9" w:rsidRPr="00D02C7D" w:rsidTr="00B11F04">
        <w:tc>
          <w:tcPr>
            <w:tcW w:w="5068" w:type="dxa"/>
          </w:tcPr>
          <w:p w:rsidR="00FE59C9" w:rsidRDefault="00FE59C9" w:rsidP="00C913E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E59C9" w:rsidRPr="00D02C7D" w:rsidRDefault="00FE59C9" w:rsidP="00C913E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069" w:type="dxa"/>
          </w:tcPr>
          <w:p w:rsidR="00FE59C9" w:rsidRDefault="00FE59C9" w:rsidP="00C913E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FE59C9" w:rsidRPr="00D02C7D" w:rsidRDefault="00FE59C9" w:rsidP="00C913ED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FE59C9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E59C9" w:rsidRPr="00C913ED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>- исполнительность;</w:t>
      </w:r>
    </w:p>
    <w:p w:rsidR="00FE59C9" w:rsidRPr="00C913ED" w:rsidRDefault="00FE59C9" w:rsidP="00C913ED">
      <w:pPr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>- использование в работе передового, инновационного опыта;</w:t>
      </w:r>
    </w:p>
    <w:p w:rsidR="00FE59C9" w:rsidRPr="00C913ED" w:rsidRDefault="00FE59C9" w:rsidP="00C913ED">
      <w:pPr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>- наличие неоднократных поощрений за исполнение должностных обязанностей;</w:t>
      </w:r>
    </w:p>
    <w:p w:rsidR="00FE59C9" w:rsidRPr="00C913ED" w:rsidRDefault="00FE59C9" w:rsidP="00C913ED">
      <w:pPr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 xml:space="preserve">- наличие инициативных предложений; </w:t>
      </w:r>
    </w:p>
    <w:p w:rsidR="00FE59C9" w:rsidRPr="00C913ED" w:rsidRDefault="00FE59C9" w:rsidP="00C913ED">
      <w:pPr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 xml:space="preserve">- наличие рационализаторских предложений; </w:t>
      </w:r>
    </w:p>
    <w:p w:rsidR="00FE59C9" w:rsidRPr="00C913ED" w:rsidRDefault="00FE59C9" w:rsidP="00C913ED">
      <w:pPr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 xml:space="preserve">- наличие организаторских и творческих способностей; </w:t>
      </w:r>
    </w:p>
    <w:p w:rsidR="00FE59C9" w:rsidRPr="00C913ED" w:rsidRDefault="00FE59C9" w:rsidP="00C913ED">
      <w:pPr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>- использование коммуникативных функций при общении с коллегами.</w:t>
      </w:r>
    </w:p>
    <w:p w:rsidR="00FE59C9" w:rsidRPr="00C913ED" w:rsidRDefault="00FE59C9" w:rsidP="00C913ED">
      <w:pPr>
        <w:rPr>
          <w:rFonts w:ascii="Times New Roman" w:hAnsi="Times New Roman" w:cs="Times New Roman"/>
          <w:sz w:val="28"/>
          <w:szCs w:val="28"/>
        </w:rPr>
      </w:pPr>
    </w:p>
    <w:p w:rsidR="00FE59C9" w:rsidRPr="00C913ED" w:rsidRDefault="00FE59C9" w:rsidP="00C913E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 xml:space="preserve">4.Критерии оценки качества исполнения должностных обязанностей </w:t>
      </w:r>
    </w:p>
    <w:p w:rsidR="00FE59C9" w:rsidRPr="00C913ED" w:rsidRDefault="00FE59C9" w:rsidP="00C913E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 xml:space="preserve">(показатели эффективности и результативности профессиональной </w:t>
      </w:r>
    </w:p>
    <w:p w:rsidR="00FE59C9" w:rsidRPr="00C913ED" w:rsidRDefault="00FE59C9" w:rsidP="00C913E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>служебной деятельности работника)</w:t>
      </w:r>
    </w:p>
    <w:p w:rsidR="00FE59C9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9C9" w:rsidRPr="00C913ED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Pr="00C913ED">
        <w:rPr>
          <w:rFonts w:ascii="Times New Roman" w:hAnsi="Times New Roman" w:cs="Times New Roman"/>
          <w:sz w:val="28"/>
          <w:szCs w:val="28"/>
        </w:rPr>
        <w:t>Оценка профессиональной служебной деятельности работника осуществляется за предыдущий период по следующим показателям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59C9" w:rsidRPr="00C913ED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8364"/>
        <w:gridCol w:w="1241"/>
      </w:tblGrid>
      <w:tr w:rsidR="00FE59C9" w:rsidRPr="00C913ED" w:rsidTr="00CB7704">
        <w:tc>
          <w:tcPr>
            <w:tcW w:w="675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364" w:type="dxa"/>
          </w:tcPr>
          <w:p w:rsidR="00FE59C9" w:rsidRPr="00CB7704" w:rsidRDefault="00FE59C9" w:rsidP="00CB770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>Показатели, характеризующие эффективность  и результативность служебной деятельности работника</w:t>
            </w:r>
          </w:p>
        </w:tc>
        <w:tc>
          <w:tcPr>
            <w:tcW w:w="1241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 xml:space="preserve">Баллы </w:t>
            </w:r>
          </w:p>
        </w:tc>
      </w:tr>
      <w:tr w:rsidR="00FE59C9" w:rsidRPr="00C913ED" w:rsidTr="00CB7704">
        <w:tc>
          <w:tcPr>
            <w:tcW w:w="675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8364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bookmarkStart w:id="0" w:name="_GoBack"/>
            <w:bookmarkEnd w:id="0"/>
            <w:r w:rsidRPr="00CB7704">
              <w:rPr>
                <w:rFonts w:ascii="Times New Roman" w:hAnsi="Times New Roman" w:cs="Times New Roman"/>
                <w:sz w:val="28"/>
                <w:szCs w:val="28"/>
              </w:rPr>
              <w:t xml:space="preserve">допущение нарушения правил трудового распорядка, в том числе нарушение правил деловой этики </w:t>
            </w:r>
            <w:r w:rsidRPr="00CB7704">
              <w:rPr>
                <w:rFonts w:ascii="Times New Roman" w:hAnsi="Times New Roman" w:cs="Times New Roman"/>
                <w:i/>
                <w:sz w:val="28"/>
                <w:szCs w:val="28"/>
              </w:rPr>
              <w:t>(если есть – 0 баллов, если нет – 5 баллов)</w:t>
            </w:r>
          </w:p>
        </w:tc>
        <w:tc>
          <w:tcPr>
            <w:tcW w:w="1241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9C9" w:rsidRPr="00C913ED" w:rsidTr="00CB7704">
        <w:tc>
          <w:tcPr>
            <w:tcW w:w="675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64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безопасности жизнедеятельности участников образовательного процесса </w:t>
            </w:r>
            <w:r w:rsidRPr="00CB7704">
              <w:rPr>
                <w:rFonts w:ascii="Times New Roman" w:hAnsi="Times New Roman" w:cs="Times New Roman"/>
                <w:i/>
                <w:sz w:val="28"/>
                <w:szCs w:val="28"/>
              </w:rPr>
              <w:t>(если есть – 0 баллов, если нет – 10 баллов)</w:t>
            </w:r>
          </w:p>
        </w:tc>
        <w:tc>
          <w:tcPr>
            <w:tcW w:w="1241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9C9" w:rsidRPr="00C913ED" w:rsidTr="00CB7704">
        <w:tc>
          <w:tcPr>
            <w:tcW w:w="675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64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>Активное участие в общественной работе (</w:t>
            </w:r>
            <w:r w:rsidRPr="00CB7704">
              <w:rPr>
                <w:rFonts w:ascii="Times New Roman" w:hAnsi="Times New Roman" w:cs="Times New Roman"/>
                <w:i/>
                <w:sz w:val="28"/>
                <w:szCs w:val="28"/>
              </w:rPr>
              <w:t>если да – 10 баллов, если нет – 0 баллов)</w:t>
            </w:r>
          </w:p>
        </w:tc>
        <w:tc>
          <w:tcPr>
            <w:tcW w:w="1241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9C9" w:rsidRPr="00C913ED" w:rsidTr="00CB7704">
        <w:tc>
          <w:tcPr>
            <w:tcW w:w="675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64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>Наличие призовых мест  по итогам участия в различных конкурсах профессионального мастерства (</w:t>
            </w:r>
            <w:r w:rsidRPr="00CB7704">
              <w:rPr>
                <w:rFonts w:ascii="Times New Roman" w:hAnsi="Times New Roman" w:cs="Times New Roman"/>
                <w:i/>
                <w:sz w:val="28"/>
                <w:szCs w:val="28"/>
              </w:rPr>
              <w:t>если да – 10 баллов, если нет – 0 баллов)</w:t>
            </w:r>
          </w:p>
        </w:tc>
        <w:tc>
          <w:tcPr>
            <w:tcW w:w="1241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9C9" w:rsidRPr="00C913ED" w:rsidTr="00CB7704">
        <w:tc>
          <w:tcPr>
            <w:tcW w:w="675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4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0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241" w:type="dxa"/>
          </w:tcPr>
          <w:p w:rsidR="00FE59C9" w:rsidRPr="00CB7704" w:rsidRDefault="00FE59C9" w:rsidP="00CB770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9C9" w:rsidRPr="00C913ED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E59C9" w:rsidRPr="00C913ED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C913ED">
        <w:rPr>
          <w:rFonts w:ascii="Times New Roman" w:hAnsi="Times New Roman" w:cs="Times New Roman"/>
          <w:sz w:val="28"/>
          <w:szCs w:val="28"/>
        </w:rPr>
        <w:t>Показатели, характеризующие эффективность и результативность служебной деятельности работника заполняются в следующем порядке:</w:t>
      </w:r>
    </w:p>
    <w:p w:rsidR="00FE59C9" w:rsidRPr="00C913ED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 xml:space="preserve">- пункты заполняются </w:t>
      </w:r>
      <w:r w:rsidRPr="00C913ED">
        <w:rPr>
          <w:rFonts w:ascii="Times New Roman" w:hAnsi="Times New Roman" w:cs="Times New Roman"/>
          <w:color w:val="auto"/>
          <w:sz w:val="28"/>
          <w:szCs w:val="28"/>
        </w:rPr>
        <w:t>комиссиейпо определению критериев эффективности деятельности работников</w:t>
      </w:r>
      <w:r w:rsidRPr="00C913ED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9C9" w:rsidRPr="00C913ED" w:rsidRDefault="00FE59C9" w:rsidP="00C913E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FE59C9" w:rsidRPr="00C913ED" w:rsidRDefault="00FE59C9" w:rsidP="00C913E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913ED">
        <w:rPr>
          <w:rFonts w:ascii="Times New Roman" w:hAnsi="Times New Roman" w:cs="Times New Roman"/>
          <w:sz w:val="28"/>
          <w:szCs w:val="28"/>
        </w:rPr>
        <w:t xml:space="preserve">Сроки проведения и порядок предоставления документов </w:t>
      </w:r>
    </w:p>
    <w:p w:rsidR="00FE59C9" w:rsidRPr="00C913ED" w:rsidRDefault="00FE59C9" w:rsidP="00C913E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>для участия в конкурсе</w:t>
      </w:r>
    </w:p>
    <w:p w:rsidR="00FE59C9" w:rsidRPr="00C913ED" w:rsidRDefault="00FE59C9" w:rsidP="00C913E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FE59C9" w:rsidRPr="00C913ED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>5.1.  Конкурс проводится 1 раз в квартал в три месяца.</w:t>
      </w:r>
    </w:p>
    <w:p w:rsidR="00FE59C9" w:rsidRPr="00C913ED" w:rsidRDefault="00FE59C9" w:rsidP="00C913ED">
      <w:pPr>
        <w:pStyle w:val="NoSpacing"/>
        <w:tabs>
          <w:tab w:val="left" w:pos="9214"/>
          <w:tab w:val="left" w:pos="100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>5.2. Участвующие  в конкурсе срок до 5 числа  последующего квартала</w:t>
      </w:r>
    </w:p>
    <w:p w:rsidR="00FE59C9" w:rsidRPr="00C913ED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>предоставляют свои работы в конкурсную комиссию.</w:t>
      </w:r>
    </w:p>
    <w:p w:rsidR="00FE59C9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913ED">
        <w:rPr>
          <w:rFonts w:ascii="Times New Roman" w:hAnsi="Times New Roman" w:cs="Times New Roman"/>
          <w:sz w:val="28"/>
          <w:szCs w:val="28"/>
        </w:rPr>
        <w:t>5.3. Итоги конкурса подводятся в срок до 10 числа последующего месяца каждого квартала.</w:t>
      </w:r>
    </w:p>
    <w:p w:rsidR="00FE59C9" w:rsidRPr="00CF1D65" w:rsidRDefault="00FE59C9" w:rsidP="00C913E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CF1D65">
        <w:rPr>
          <w:rFonts w:ascii="Times New Roman" w:hAnsi="Times New Roman" w:cs="Times New Roman"/>
          <w:sz w:val="28"/>
          <w:szCs w:val="28"/>
        </w:rPr>
        <w:pict>
          <v:shape id="_x0000_i1026" type="#_x0000_t75" style="width:497.25pt;height:684pt">
            <v:imagedata r:id="rId8" o:title=""/>
          </v:shape>
        </w:pict>
      </w:r>
    </w:p>
    <w:sectPr w:rsidR="00FE59C9" w:rsidRPr="00CF1D65" w:rsidSect="003D6D45">
      <w:footerReference w:type="default" r:id="rId9"/>
      <w:pgSz w:w="11905" w:h="16837"/>
      <w:pgMar w:top="1134" w:right="565" w:bottom="993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9C9" w:rsidRDefault="00FE59C9" w:rsidP="00EF5D7A">
      <w:r>
        <w:separator/>
      </w:r>
    </w:p>
  </w:endnote>
  <w:endnote w:type="continuationSeparator" w:id="0">
    <w:p w:rsidR="00FE59C9" w:rsidRDefault="00FE59C9" w:rsidP="00EF5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altName w:val="Century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9C9" w:rsidRDefault="00FE59C9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FE59C9" w:rsidRDefault="00FE59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9C9" w:rsidRDefault="00FE59C9" w:rsidP="00EF5D7A">
      <w:r>
        <w:separator/>
      </w:r>
    </w:p>
  </w:footnote>
  <w:footnote w:type="continuationSeparator" w:id="0">
    <w:p w:rsidR="00FE59C9" w:rsidRDefault="00FE59C9" w:rsidP="00EF5D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F498C"/>
    <w:multiLevelType w:val="hybridMultilevel"/>
    <w:tmpl w:val="EFB4590C"/>
    <w:lvl w:ilvl="0" w:tplc="0C56861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136F57"/>
    <w:multiLevelType w:val="multilevel"/>
    <w:tmpl w:val="322AD5E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5647136"/>
    <w:multiLevelType w:val="multilevel"/>
    <w:tmpl w:val="D17AE724"/>
    <w:lvl w:ilvl="0">
      <w:start w:val="4"/>
      <w:numFmt w:val="decimal"/>
      <w:lvlText w:val="5.%1,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3F596901"/>
    <w:multiLevelType w:val="multilevel"/>
    <w:tmpl w:val="3946C04A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589184E"/>
    <w:multiLevelType w:val="multilevel"/>
    <w:tmpl w:val="1BCCC6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0583B1F"/>
    <w:multiLevelType w:val="multilevel"/>
    <w:tmpl w:val="A6AA7B0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7AC"/>
    <w:rsid w:val="00002B0A"/>
    <w:rsid w:val="00010C96"/>
    <w:rsid w:val="00011BE4"/>
    <w:rsid w:val="000136A7"/>
    <w:rsid w:val="00014122"/>
    <w:rsid w:val="00015E2F"/>
    <w:rsid w:val="00017091"/>
    <w:rsid w:val="00017EC6"/>
    <w:rsid w:val="00020106"/>
    <w:rsid w:val="00022E24"/>
    <w:rsid w:val="00027E35"/>
    <w:rsid w:val="00031FF1"/>
    <w:rsid w:val="00037CA7"/>
    <w:rsid w:val="000411A2"/>
    <w:rsid w:val="000445EA"/>
    <w:rsid w:val="0004723D"/>
    <w:rsid w:val="00050519"/>
    <w:rsid w:val="000512CC"/>
    <w:rsid w:val="00052C6A"/>
    <w:rsid w:val="00057139"/>
    <w:rsid w:val="00062CD1"/>
    <w:rsid w:val="00063466"/>
    <w:rsid w:val="00064F87"/>
    <w:rsid w:val="000655DF"/>
    <w:rsid w:val="00066610"/>
    <w:rsid w:val="00066794"/>
    <w:rsid w:val="000766CF"/>
    <w:rsid w:val="00077F2D"/>
    <w:rsid w:val="000841D5"/>
    <w:rsid w:val="000948DA"/>
    <w:rsid w:val="000B14F6"/>
    <w:rsid w:val="000B2F8C"/>
    <w:rsid w:val="000B6136"/>
    <w:rsid w:val="000D4C60"/>
    <w:rsid w:val="000E137F"/>
    <w:rsid w:val="000E34CD"/>
    <w:rsid w:val="000E6E2A"/>
    <w:rsid w:val="000F512C"/>
    <w:rsid w:val="00103C65"/>
    <w:rsid w:val="0010526C"/>
    <w:rsid w:val="00115225"/>
    <w:rsid w:val="00115E71"/>
    <w:rsid w:val="00116580"/>
    <w:rsid w:val="00117AFE"/>
    <w:rsid w:val="00121601"/>
    <w:rsid w:val="00126CB3"/>
    <w:rsid w:val="001279C5"/>
    <w:rsid w:val="0013024E"/>
    <w:rsid w:val="00132D80"/>
    <w:rsid w:val="001334B9"/>
    <w:rsid w:val="0015271A"/>
    <w:rsid w:val="00153893"/>
    <w:rsid w:val="00161BD0"/>
    <w:rsid w:val="00162D90"/>
    <w:rsid w:val="00164F49"/>
    <w:rsid w:val="00166175"/>
    <w:rsid w:val="00171965"/>
    <w:rsid w:val="00177673"/>
    <w:rsid w:val="00183717"/>
    <w:rsid w:val="001859F8"/>
    <w:rsid w:val="00187FE9"/>
    <w:rsid w:val="00192ABB"/>
    <w:rsid w:val="00194D6D"/>
    <w:rsid w:val="001954D0"/>
    <w:rsid w:val="00195627"/>
    <w:rsid w:val="001A0576"/>
    <w:rsid w:val="001A239B"/>
    <w:rsid w:val="001A54A9"/>
    <w:rsid w:val="001A7FB2"/>
    <w:rsid w:val="001B2582"/>
    <w:rsid w:val="001C35D6"/>
    <w:rsid w:val="001C4704"/>
    <w:rsid w:val="001D30D0"/>
    <w:rsid w:val="001D3BB8"/>
    <w:rsid w:val="001E219B"/>
    <w:rsid w:val="001E289D"/>
    <w:rsid w:val="001E45D5"/>
    <w:rsid w:val="001E4E31"/>
    <w:rsid w:val="001E4F2B"/>
    <w:rsid w:val="001F40C4"/>
    <w:rsid w:val="001F4F4E"/>
    <w:rsid w:val="002035B1"/>
    <w:rsid w:val="00210579"/>
    <w:rsid w:val="0021134B"/>
    <w:rsid w:val="002124BA"/>
    <w:rsid w:val="00212F7E"/>
    <w:rsid w:val="00214393"/>
    <w:rsid w:val="00226DBB"/>
    <w:rsid w:val="00231F12"/>
    <w:rsid w:val="00253727"/>
    <w:rsid w:val="00256412"/>
    <w:rsid w:val="00256A47"/>
    <w:rsid w:val="0026249A"/>
    <w:rsid w:val="00264F30"/>
    <w:rsid w:val="00265CC4"/>
    <w:rsid w:val="00267C0A"/>
    <w:rsid w:val="00272D9F"/>
    <w:rsid w:val="002753FA"/>
    <w:rsid w:val="00280B02"/>
    <w:rsid w:val="00283C4D"/>
    <w:rsid w:val="00291936"/>
    <w:rsid w:val="00295F3A"/>
    <w:rsid w:val="00296BE2"/>
    <w:rsid w:val="00297E83"/>
    <w:rsid w:val="002A26A9"/>
    <w:rsid w:val="002A3A10"/>
    <w:rsid w:val="002A3E0A"/>
    <w:rsid w:val="002A668F"/>
    <w:rsid w:val="002B0884"/>
    <w:rsid w:val="002B7A59"/>
    <w:rsid w:val="002C0A93"/>
    <w:rsid w:val="002C2E79"/>
    <w:rsid w:val="002C4096"/>
    <w:rsid w:val="002C736D"/>
    <w:rsid w:val="002E6541"/>
    <w:rsid w:val="002F0372"/>
    <w:rsid w:val="002F123E"/>
    <w:rsid w:val="002F49C3"/>
    <w:rsid w:val="002F7913"/>
    <w:rsid w:val="00303E35"/>
    <w:rsid w:val="00310EEC"/>
    <w:rsid w:val="00312DB5"/>
    <w:rsid w:val="00313770"/>
    <w:rsid w:val="00316375"/>
    <w:rsid w:val="0031691E"/>
    <w:rsid w:val="0032241A"/>
    <w:rsid w:val="003234AC"/>
    <w:rsid w:val="0032470F"/>
    <w:rsid w:val="003324F7"/>
    <w:rsid w:val="00336F7F"/>
    <w:rsid w:val="00337913"/>
    <w:rsid w:val="00337C80"/>
    <w:rsid w:val="003618FC"/>
    <w:rsid w:val="00362BE3"/>
    <w:rsid w:val="00366491"/>
    <w:rsid w:val="00367DFC"/>
    <w:rsid w:val="003703CB"/>
    <w:rsid w:val="003724EC"/>
    <w:rsid w:val="00372D33"/>
    <w:rsid w:val="003769DC"/>
    <w:rsid w:val="003839DB"/>
    <w:rsid w:val="00383EF3"/>
    <w:rsid w:val="0038582D"/>
    <w:rsid w:val="00387ED2"/>
    <w:rsid w:val="00392C9F"/>
    <w:rsid w:val="0039735A"/>
    <w:rsid w:val="003A0161"/>
    <w:rsid w:val="003A0DE3"/>
    <w:rsid w:val="003A7135"/>
    <w:rsid w:val="003B26FD"/>
    <w:rsid w:val="003C098A"/>
    <w:rsid w:val="003C181A"/>
    <w:rsid w:val="003C6A05"/>
    <w:rsid w:val="003C727E"/>
    <w:rsid w:val="003D5887"/>
    <w:rsid w:val="003D6D45"/>
    <w:rsid w:val="003D7181"/>
    <w:rsid w:val="003E21C7"/>
    <w:rsid w:val="003E5A24"/>
    <w:rsid w:val="003F2C6B"/>
    <w:rsid w:val="004025B1"/>
    <w:rsid w:val="00403421"/>
    <w:rsid w:val="004038FF"/>
    <w:rsid w:val="00405555"/>
    <w:rsid w:val="0041057F"/>
    <w:rsid w:val="0041298F"/>
    <w:rsid w:val="004347B0"/>
    <w:rsid w:val="00445DF0"/>
    <w:rsid w:val="00451131"/>
    <w:rsid w:val="00453597"/>
    <w:rsid w:val="004547AC"/>
    <w:rsid w:val="00457C4E"/>
    <w:rsid w:val="00461C90"/>
    <w:rsid w:val="00465DC0"/>
    <w:rsid w:val="00466940"/>
    <w:rsid w:val="00474304"/>
    <w:rsid w:val="00483B76"/>
    <w:rsid w:val="00490D08"/>
    <w:rsid w:val="0049233C"/>
    <w:rsid w:val="00492FFD"/>
    <w:rsid w:val="00496F33"/>
    <w:rsid w:val="00497A83"/>
    <w:rsid w:val="004A0AB9"/>
    <w:rsid w:val="004A7630"/>
    <w:rsid w:val="004B2499"/>
    <w:rsid w:val="004B5DCA"/>
    <w:rsid w:val="004B6637"/>
    <w:rsid w:val="004C61BC"/>
    <w:rsid w:val="004C7976"/>
    <w:rsid w:val="004D2DA4"/>
    <w:rsid w:val="004D3DD1"/>
    <w:rsid w:val="004D5978"/>
    <w:rsid w:val="004D6E1F"/>
    <w:rsid w:val="004E4308"/>
    <w:rsid w:val="004F0D45"/>
    <w:rsid w:val="00504020"/>
    <w:rsid w:val="005069C5"/>
    <w:rsid w:val="00506C5E"/>
    <w:rsid w:val="00511957"/>
    <w:rsid w:val="00511D4A"/>
    <w:rsid w:val="00512D82"/>
    <w:rsid w:val="005132B2"/>
    <w:rsid w:val="00514864"/>
    <w:rsid w:val="00522F9D"/>
    <w:rsid w:val="00523901"/>
    <w:rsid w:val="00523C74"/>
    <w:rsid w:val="005250AD"/>
    <w:rsid w:val="00537784"/>
    <w:rsid w:val="005419F1"/>
    <w:rsid w:val="005434A9"/>
    <w:rsid w:val="00546E77"/>
    <w:rsid w:val="0054763F"/>
    <w:rsid w:val="00555298"/>
    <w:rsid w:val="005615F7"/>
    <w:rsid w:val="0058006B"/>
    <w:rsid w:val="00582CD6"/>
    <w:rsid w:val="00590CC3"/>
    <w:rsid w:val="00594021"/>
    <w:rsid w:val="005A3A0B"/>
    <w:rsid w:val="005A43FC"/>
    <w:rsid w:val="005B042E"/>
    <w:rsid w:val="005B2C08"/>
    <w:rsid w:val="005E25A7"/>
    <w:rsid w:val="005E519E"/>
    <w:rsid w:val="005E59E0"/>
    <w:rsid w:val="005E6D7E"/>
    <w:rsid w:val="005F5501"/>
    <w:rsid w:val="005F75D0"/>
    <w:rsid w:val="005F7835"/>
    <w:rsid w:val="00603BB7"/>
    <w:rsid w:val="00612347"/>
    <w:rsid w:val="0061255C"/>
    <w:rsid w:val="00613D46"/>
    <w:rsid w:val="006237D1"/>
    <w:rsid w:val="0062625A"/>
    <w:rsid w:val="00643512"/>
    <w:rsid w:val="006608C8"/>
    <w:rsid w:val="00673475"/>
    <w:rsid w:val="00680E1F"/>
    <w:rsid w:val="006828B2"/>
    <w:rsid w:val="00682FE6"/>
    <w:rsid w:val="006830B2"/>
    <w:rsid w:val="00683AD0"/>
    <w:rsid w:val="00686608"/>
    <w:rsid w:val="006977F9"/>
    <w:rsid w:val="006A0A37"/>
    <w:rsid w:val="006A6700"/>
    <w:rsid w:val="006A6746"/>
    <w:rsid w:val="006A75EC"/>
    <w:rsid w:val="006B0C75"/>
    <w:rsid w:val="006B1C69"/>
    <w:rsid w:val="006C1EDE"/>
    <w:rsid w:val="006C6CB7"/>
    <w:rsid w:val="006D03C0"/>
    <w:rsid w:val="006D0E95"/>
    <w:rsid w:val="006D1FDB"/>
    <w:rsid w:val="006E426F"/>
    <w:rsid w:val="006E7DCD"/>
    <w:rsid w:val="006E7FA8"/>
    <w:rsid w:val="006F2811"/>
    <w:rsid w:val="006F68DB"/>
    <w:rsid w:val="007063E2"/>
    <w:rsid w:val="00707A83"/>
    <w:rsid w:val="007143AF"/>
    <w:rsid w:val="00714E39"/>
    <w:rsid w:val="0072518A"/>
    <w:rsid w:val="007345BD"/>
    <w:rsid w:val="0073674D"/>
    <w:rsid w:val="007421B9"/>
    <w:rsid w:val="0074606A"/>
    <w:rsid w:val="00746230"/>
    <w:rsid w:val="00751137"/>
    <w:rsid w:val="007527B5"/>
    <w:rsid w:val="00784E39"/>
    <w:rsid w:val="00786515"/>
    <w:rsid w:val="00791E47"/>
    <w:rsid w:val="0079238B"/>
    <w:rsid w:val="007A1F43"/>
    <w:rsid w:val="007A34AD"/>
    <w:rsid w:val="007B4E55"/>
    <w:rsid w:val="007D09BE"/>
    <w:rsid w:val="007E5AD7"/>
    <w:rsid w:val="007F1D8C"/>
    <w:rsid w:val="007F39BB"/>
    <w:rsid w:val="007F40F2"/>
    <w:rsid w:val="0080307D"/>
    <w:rsid w:val="00804815"/>
    <w:rsid w:val="0080575A"/>
    <w:rsid w:val="0080684E"/>
    <w:rsid w:val="00811181"/>
    <w:rsid w:val="00814FFA"/>
    <w:rsid w:val="00820B93"/>
    <w:rsid w:val="00821672"/>
    <w:rsid w:val="00823CB5"/>
    <w:rsid w:val="00830903"/>
    <w:rsid w:val="00831579"/>
    <w:rsid w:val="00833A87"/>
    <w:rsid w:val="00836D32"/>
    <w:rsid w:val="00854776"/>
    <w:rsid w:val="0085552B"/>
    <w:rsid w:val="00856056"/>
    <w:rsid w:val="0085747C"/>
    <w:rsid w:val="0087294A"/>
    <w:rsid w:val="0087417F"/>
    <w:rsid w:val="008824F4"/>
    <w:rsid w:val="00897E0B"/>
    <w:rsid w:val="008B1EDE"/>
    <w:rsid w:val="008C2FD7"/>
    <w:rsid w:val="008C578D"/>
    <w:rsid w:val="008C6669"/>
    <w:rsid w:val="008C77AD"/>
    <w:rsid w:val="008C7E66"/>
    <w:rsid w:val="008D113A"/>
    <w:rsid w:val="008D1AD5"/>
    <w:rsid w:val="008E6A69"/>
    <w:rsid w:val="008E6D2A"/>
    <w:rsid w:val="008F4824"/>
    <w:rsid w:val="008F4DA1"/>
    <w:rsid w:val="008F552B"/>
    <w:rsid w:val="008F56B9"/>
    <w:rsid w:val="008F58DF"/>
    <w:rsid w:val="008F7012"/>
    <w:rsid w:val="00907D64"/>
    <w:rsid w:val="00912722"/>
    <w:rsid w:val="0091424E"/>
    <w:rsid w:val="0091455F"/>
    <w:rsid w:val="00920FC8"/>
    <w:rsid w:val="00922393"/>
    <w:rsid w:val="00923A1F"/>
    <w:rsid w:val="0093052D"/>
    <w:rsid w:val="00932D01"/>
    <w:rsid w:val="00935DA7"/>
    <w:rsid w:val="00943DDF"/>
    <w:rsid w:val="00956377"/>
    <w:rsid w:val="0096175B"/>
    <w:rsid w:val="00972BE6"/>
    <w:rsid w:val="009776D0"/>
    <w:rsid w:val="0099324B"/>
    <w:rsid w:val="009A2873"/>
    <w:rsid w:val="009B37E2"/>
    <w:rsid w:val="009C5F2B"/>
    <w:rsid w:val="009C7461"/>
    <w:rsid w:val="009D0AE6"/>
    <w:rsid w:val="009D6CA5"/>
    <w:rsid w:val="009E5618"/>
    <w:rsid w:val="00A061D2"/>
    <w:rsid w:val="00A12020"/>
    <w:rsid w:val="00A32447"/>
    <w:rsid w:val="00A352F3"/>
    <w:rsid w:val="00A40D79"/>
    <w:rsid w:val="00A4537F"/>
    <w:rsid w:val="00A5340C"/>
    <w:rsid w:val="00A578BF"/>
    <w:rsid w:val="00A66F6E"/>
    <w:rsid w:val="00A742BA"/>
    <w:rsid w:val="00A779CE"/>
    <w:rsid w:val="00A83A62"/>
    <w:rsid w:val="00A90A95"/>
    <w:rsid w:val="00A941D7"/>
    <w:rsid w:val="00AA0350"/>
    <w:rsid w:val="00AA199D"/>
    <w:rsid w:val="00AA28FD"/>
    <w:rsid w:val="00AA2BEA"/>
    <w:rsid w:val="00AB0C72"/>
    <w:rsid w:val="00AB3992"/>
    <w:rsid w:val="00AB453A"/>
    <w:rsid w:val="00AC1B22"/>
    <w:rsid w:val="00AC2D79"/>
    <w:rsid w:val="00AC6AD4"/>
    <w:rsid w:val="00AC6E4E"/>
    <w:rsid w:val="00AD4B7D"/>
    <w:rsid w:val="00AD508A"/>
    <w:rsid w:val="00AD78BB"/>
    <w:rsid w:val="00AE2EF7"/>
    <w:rsid w:val="00AE4320"/>
    <w:rsid w:val="00AE64F1"/>
    <w:rsid w:val="00AF0700"/>
    <w:rsid w:val="00B00FE6"/>
    <w:rsid w:val="00B02A3E"/>
    <w:rsid w:val="00B03F77"/>
    <w:rsid w:val="00B0571A"/>
    <w:rsid w:val="00B11F04"/>
    <w:rsid w:val="00B12648"/>
    <w:rsid w:val="00B1275F"/>
    <w:rsid w:val="00B1391F"/>
    <w:rsid w:val="00B1582F"/>
    <w:rsid w:val="00B1703B"/>
    <w:rsid w:val="00B250A6"/>
    <w:rsid w:val="00B2654B"/>
    <w:rsid w:val="00B30FE2"/>
    <w:rsid w:val="00B358FE"/>
    <w:rsid w:val="00B401AC"/>
    <w:rsid w:val="00B40887"/>
    <w:rsid w:val="00B41CB9"/>
    <w:rsid w:val="00B50B10"/>
    <w:rsid w:val="00B554CD"/>
    <w:rsid w:val="00B57A45"/>
    <w:rsid w:val="00B63F2D"/>
    <w:rsid w:val="00B71356"/>
    <w:rsid w:val="00B72EF6"/>
    <w:rsid w:val="00B810E0"/>
    <w:rsid w:val="00B81A68"/>
    <w:rsid w:val="00B84D2E"/>
    <w:rsid w:val="00B85165"/>
    <w:rsid w:val="00B85704"/>
    <w:rsid w:val="00B87495"/>
    <w:rsid w:val="00B90468"/>
    <w:rsid w:val="00B9129B"/>
    <w:rsid w:val="00BA4CD5"/>
    <w:rsid w:val="00BA682D"/>
    <w:rsid w:val="00BA6C78"/>
    <w:rsid w:val="00BA6D6D"/>
    <w:rsid w:val="00BB0DCC"/>
    <w:rsid w:val="00BB15E2"/>
    <w:rsid w:val="00BD0299"/>
    <w:rsid w:val="00BD1EC8"/>
    <w:rsid w:val="00BD5D2F"/>
    <w:rsid w:val="00BE10C4"/>
    <w:rsid w:val="00BE7453"/>
    <w:rsid w:val="00C02228"/>
    <w:rsid w:val="00C02DD7"/>
    <w:rsid w:val="00C06CAB"/>
    <w:rsid w:val="00C122E6"/>
    <w:rsid w:val="00C14FC8"/>
    <w:rsid w:val="00C2343E"/>
    <w:rsid w:val="00C31BDF"/>
    <w:rsid w:val="00C339E2"/>
    <w:rsid w:val="00C3470F"/>
    <w:rsid w:val="00C3699B"/>
    <w:rsid w:val="00C427D4"/>
    <w:rsid w:val="00C4313C"/>
    <w:rsid w:val="00C44280"/>
    <w:rsid w:val="00C4433F"/>
    <w:rsid w:val="00C52961"/>
    <w:rsid w:val="00C52EC6"/>
    <w:rsid w:val="00C57CBF"/>
    <w:rsid w:val="00C60834"/>
    <w:rsid w:val="00C60DD8"/>
    <w:rsid w:val="00C61A3E"/>
    <w:rsid w:val="00C61D29"/>
    <w:rsid w:val="00C8263B"/>
    <w:rsid w:val="00C86A69"/>
    <w:rsid w:val="00C86C8D"/>
    <w:rsid w:val="00C913ED"/>
    <w:rsid w:val="00C97CDC"/>
    <w:rsid w:val="00CA31BA"/>
    <w:rsid w:val="00CA3260"/>
    <w:rsid w:val="00CA4861"/>
    <w:rsid w:val="00CB0F19"/>
    <w:rsid w:val="00CB7704"/>
    <w:rsid w:val="00CC4517"/>
    <w:rsid w:val="00CC4DDD"/>
    <w:rsid w:val="00CC6C21"/>
    <w:rsid w:val="00CD6EE2"/>
    <w:rsid w:val="00CE1A25"/>
    <w:rsid w:val="00CE5C86"/>
    <w:rsid w:val="00CF1D65"/>
    <w:rsid w:val="00CF3F55"/>
    <w:rsid w:val="00CF49DC"/>
    <w:rsid w:val="00CF6A16"/>
    <w:rsid w:val="00D02C7D"/>
    <w:rsid w:val="00D0433B"/>
    <w:rsid w:val="00D0457B"/>
    <w:rsid w:val="00D063FF"/>
    <w:rsid w:val="00D149DE"/>
    <w:rsid w:val="00D236BF"/>
    <w:rsid w:val="00D30494"/>
    <w:rsid w:val="00D36DDB"/>
    <w:rsid w:val="00D42632"/>
    <w:rsid w:val="00D46520"/>
    <w:rsid w:val="00D55EA0"/>
    <w:rsid w:val="00D7524C"/>
    <w:rsid w:val="00D80522"/>
    <w:rsid w:val="00D809F9"/>
    <w:rsid w:val="00D95403"/>
    <w:rsid w:val="00D97FB1"/>
    <w:rsid w:val="00DB1DE0"/>
    <w:rsid w:val="00DC0881"/>
    <w:rsid w:val="00DC162D"/>
    <w:rsid w:val="00DC183E"/>
    <w:rsid w:val="00DE4D65"/>
    <w:rsid w:val="00DE4E6C"/>
    <w:rsid w:val="00DE5D59"/>
    <w:rsid w:val="00DE5D81"/>
    <w:rsid w:val="00DE7E25"/>
    <w:rsid w:val="00DF2D04"/>
    <w:rsid w:val="00DF78C5"/>
    <w:rsid w:val="00E01B4B"/>
    <w:rsid w:val="00E0625E"/>
    <w:rsid w:val="00E06278"/>
    <w:rsid w:val="00E077DB"/>
    <w:rsid w:val="00E1092D"/>
    <w:rsid w:val="00E10B8E"/>
    <w:rsid w:val="00E10EE5"/>
    <w:rsid w:val="00E13452"/>
    <w:rsid w:val="00E16007"/>
    <w:rsid w:val="00E21950"/>
    <w:rsid w:val="00E22211"/>
    <w:rsid w:val="00E326C8"/>
    <w:rsid w:val="00E41316"/>
    <w:rsid w:val="00E4257C"/>
    <w:rsid w:val="00E46CB2"/>
    <w:rsid w:val="00E52EFC"/>
    <w:rsid w:val="00E53D8F"/>
    <w:rsid w:val="00E53EB3"/>
    <w:rsid w:val="00E64A2A"/>
    <w:rsid w:val="00E75ED4"/>
    <w:rsid w:val="00E82628"/>
    <w:rsid w:val="00E870DC"/>
    <w:rsid w:val="00E953B7"/>
    <w:rsid w:val="00EA5DEB"/>
    <w:rsid w:val="00EB0339"/>
    <w:rsid w:val="00EB1154"/>
    <w:rsid w:val="00EB37E2"/>
    <w:rsid w:val="00EB7B11"/>
    <w:rsid w:val="00EC143E"/>
    <w:rsid w:val="00EC518C"/>
    <w:rsid w:val="00EC6CDE"/>
    <w:rsid w:val="00EC7678"/>
    <w:rsid w:val="00ED3570"/>
    <w:rsid w:val="00ED675C"/>
    <w:rsid w:val="00EE0F85"/>
    <w:rsid w:val="00EE4402"/>
    <w:rsid w:val="00EF2079"/>
    <w:rsid w:val="00EF50D9"/>
    <w:rsid w:val="00EF5D7A"/>
    <w:rsid w:val="00EF62D3"/>
    <w:rsid w:val="00F04165"/>
    <w:rsid w:val="00F0518E"/>
    <w:rsid w:val="00F078FA"/>
    <w:rsid w:val="00F121F6"/>
    <w:rsid w:val="00F1372B"/>
    <w:rsid w:val="00F16A5A"/>
    <w:rsid w:val="00F17924"/>
    <w:rsid w:val="00F2067D"/>
    <w:rsid w:val="00F279F6"/>
    <w:rsid w:val="00F317C8"/>
    <w:rsid w:val="00F31895"/>
    <w:rsid w:val="00F32010"/>
    <w:rsid w:val="00F422BA"/>
    <w:rsid w:val="00F44A72"/>
    <w:rsid w:val="00F5495C"/>
    <w:rsid w:val="00F62B93"/>
    <w:rsid w:val="00F6682C"/>
    <w:rsid w:val="00F74807"/>
    <w:rsid w:val="00F7598B"/>
    <w:rsid w:val="00F76AE9"/>
    <w:rsid w:val="00F773D7"/>
    <w:rsid w:val="00F8399C"/>
    <w:rsid w:val="00F86751"/>
    <w:rsid w:val="00F90795"/>
    <w:rsid w:val="00F90961"/>
    <w:rsid w:val="00F94353"/>
    <w:rsid w:val="00FA2F29"/>
    <w:rsid w:val="00FA56B8"/>
    <w:rsid w:val="00FB32A2"/>
    <w:rsid w:val="00FB3431"/>
    <w:rsid w:val="00FB4677"/>
    <w:rsid w:val="00FB5646"/>
    <w:rsid w:val="00FB6CF6"/>
    <w:rsid w:val="00FC1284"/>
    <w:rsid w:val="00FC4618"/>
    <w:rsid w:val="00FD198B"/>
    <w:rsid w:val="00FE59C9"/>
    <w:rsid w:val="00FE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7AC"/>
    <w:rPr>
      <w:rFonts w:ascii="Arial Unicode MS" w:hAnsi="Arial Unicode MS"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13ED"/>
    <w:pPr>
      <w:keepNext/>
      <w:jc w:val="center"/>
      <w:outlineLvl w:val="0"/>
    </w:pPr>
    <w:rPr>
      <w:rFonts w:ascii="Times New Roman" w:hAnsi="Times New Roman" w:cs="Times New Roman"/>
      <w:color w:val="auto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913E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">
    <w:name w:val="Основной текст_"/>
    <w:basedOn w:val="DefaultParagraphFont"/>
    <w:link w:val="6"/>
    <w:uiPriority w:val="99"/>
    <w:locked/>
    <w:rsid w:val="004547AC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0">
    <w:name w:val="Основной текст + Курсив"/>
    <w:aliases w:val="Интервал 0 pt"/>
    <w:basedOn w:val="a"/>
    <w:uiPriority w:val="99"/>
    <w:rsid w:val="004547AC"/>
    <w:rPr>
      <w:i/>
      <w:iCs/>
      <w:spacing w:val="-10"/>
    </w:rPr>
  </w:style>
  <w:style w:type="character" w:customStyle="1" w:styleId="1">
    <w:name w:val="Основной текст1"/>
    <w:basedOn w:val="a"/>
    <w:uiPriority w:val="99"/>
    <w:rsid w:val="004547AC"/>
    <w:rPr>
      <w:u w:val="single"/>
    </w:rPr>
  </w:style>
  <w:style w:type="character" w:customStyle="1" w:styleId="2">
    <w:name w:val="Основной текст2"/>
    <w:basedOn w:val="a"/>
    <w:uiPriority w:val="99"/>
    <w:rsid w:val="004547AC"/>
  </w:style>
  <w:style w:type="character" w:customStyle="1" w:styleId="3">
    <w:name w:val="Основной текст3"/>
    <w:basedOn w:val="a"/>
    <w:uiPriority w:val="99"/>
    <w:rsid w:val="004547AC"/>
  </w:style>
  <w:style w:type="character" w:customStyle="1" w:styleId="4">
    <w:name w:val="Основной текст4"/>
    <w:basedOn w:val="a"/>
    <w:uiPriority w:val="99"/>
    <w:rsid w:val="004547AC"/>
  </w:style>
  <w:style w:type="character" w:customStyle="1" w:styleId="-1pt">
    <w:name w:val="Основной текст + Интервал -1 pt"/>
    <w:basedOn w:val="a"/>
    <w:uiPriority w:val="99"/>
    <w:rsid w:val="004547AC"/>
    <w:rPr>
      <w:spacing w:val="-30"/>
      <w:lang w:val="en-US"/>
    </w:rPr>
  </w:style>
  <w:style w:type="character" w:customStyle="1" w:styleId="5">
    <w:name w:val="Основной текст5"/>
    <w:basedOn w:val="a"/>
    <w:uiPriority w:val="99"/>
    <w:rsid w:val="004547AC"/>
  </w:style>
  <w:style w:type="paragraph" w:customStyle="1" w:styleId="6">
    <w:name w:val="Основной текст6"/>
    <w:basedOn w:val="Normal"/>
    <w:link w:val="a"/>
    <w:uiPriority w:val="99"/>
    <w:rsid w:val="004547AC"/>
    <w:pPr>
      <w:shd w:val="clear" w:color="auto" w:fill="FFFFFF"/>
      <w:spacing w:after="300" w:line="312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4547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47AC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NoSpacing">
    <w:name w:val="No Spacing"/>
    <w:uiPriority w:val="99"/>
    <w:qFormat/>
    <w:rsid w:val="004547AC"/>
    <w:rPr>
      <w:rFonts w:ascii="Arial Unicode MS" w:hAnsi="Arial Unicode MS" w:cs="Arial Unicode MS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3D6D4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EF5D7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F5D7A"/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EF5D7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F5D7A"/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3</Pages>
  <Words>280</Words>
  <Characters>1597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Admin</cp:lastModifiedBy>
  <cp:revision>14</cp:revision>
  <cp:lastPrinted>2017-05-30T10:42:00Z</cp:lastPrinted>
  <dcterms:created xsi:type="dcterms:W3CDTF">2017-05-19T04:58:00Z</dcterms:created>
  <dcterms:modified xsi:type="dcterms:W3CDTF">2017-05-30T12:08:00Z</dcterms:modified>
</cp:coreProperties>
</file>